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3C4" w:rsidRDefault="005E03C4" w:rsidP="001764F9">
      <w:pPr>
        <w:spacing w:after="0" w:line="240" w:lineRule="auto"/>
        <w:jc w:val="center"/>
        <w:rPr>
          <w:b/>
          <w:sz w:val="18"/>
        </w:rPr>
      </w:pPr>
    </w:p>
    <w:p w:rsidR="00DC6082" w:rsidRDefault="00DC6082" w:rsidP="001764F9">
      <w:pPr>
        <w:spacing w:after="0" w:line="240" w:lineRule="auto"/>
        <w:jc w:val="center"/>
        <w:rPr>
          <w:b/>
          <w:sz w:val="18"/>
        </w:rPr>
      </w:pPr>
    </w:p>
    <w:p w:rsidR="00DC6082" w:rsidRDefault="00DC6082" w:rsidP="001764F9">
      <w:pPr>
        <w:spacing w:after="0" w:line="240" w:lineRule="auto"/>
        <w:jc w:val="center"/>
        <w:rPr>
          <w:b/>
          <w:sz w:val="18"/>
        </w:rPr>
      </w:pPr>
    </w:p>
    <w:p w:rsidR="005E03C4" w:rsidRDefault="005E03C4" w:rsidP="001764F9">
      <w:pPr>
        <w:spacing w:after="0" w:line="240" w:lineRule="auto"/>
        <w:jc w:val="center"/>
        <w:rPr>
          <w:b/>
          <w:sz w:val="18"/>
        </w:rPr>
      </w:pPr>
    </w:p>
    <w:p w:rsidR="0041638E" w:rsidRPr="00DC6082" w:rsidRDefault="001764F9" w:rsidP="001764F9">
      <w:pPr>
        <w:spacing w:after="0" w:line="240" w:lineRule="auto"/>
        <w:jc w:val="center"/>
        <w:rPr>
          <w:b/>
          <w:sz w:val="28"/>
          <w:szCs w:val="28"/>
        </w:rPr>
      </w:pPr>
      <w:r w:rsidRPr="00DC6082">
        <w:rPr>
          <w:b/>
          <w:sz w:val="28"/>
          <w:szCs w:val="28"/>
        </w:rPr>
        <w:t xml:space="preserve">RESULTADO DO PROCESSO </w:t>
      </w:r>
      <w:r w:rsidR="00DC6082">
        <w:rPr>
          <w:b/>
          <w:sz w:val="28"/>
          <w:szCs w:val="28"/>
        </w:rPr>
        <w:t xml:space="preserve">PARA </w:t>
      </w:r>
      <w:r w:rsidRPr="00DC6082">
        <w:rPr>
          <w:b/>
          <w:sz w:val="28"/>
          <w:szCs w:val="28"/>
        </w:rPr>
        <w:t>MONITORIA</w:t>
      </w:r>
    </w:p>
    <w:p w:rsidR="005E03C4" w:rsidRDefault="005E03C4" w:rsidP="001764F9">
      <w:pPr>
        <w:spacing w:after="0" w:line="240" w:lineRule="auto"/>
        <w:jc w:val="center"/>
        <w:rPr>
          <w:b/>
          <w:sz w:val="18"/>
        </w:rPr>
      </w:pPr>
    </w:p>
    <w:p w:rsidR="00DC6082" w:rsidRDefault="00DC6082" w:rsidP="001764F9">
      <w:pPr>
        <w:spacing w:after="0" w:line="240" w:lineRule="auto"/>
        <w:jc w:val="center"/>
        <w:rPr>
          <w:b/>
          <w:sz w:val="18"/>
        </w:rPr>
      </w:pPr>
    </w:p>
    <w:p w:rsidR="00DC6082" w:rsidRDefault="00DC6082" w:rsidP="001764F9">
      <w:pPr>
        <w:spacing w:after="0" w:line="240" w:lineRule="auto"/>
        <w:jc w:val="center"/>
        <w:rPr>
          <w:b/>
          <w:sz w:val="18"/>
        </w:rPr>
      </w:pPr>
    </w:p>
    <w:p w:rsidR="00DC6082" w:rsidRDefault="00DC6082" w:rsidP="001764F9">
      <w:pPr>
        <w:spacing w:after="0" w:line="240" w:lineRule="auto"/>
        <w:jc w:val="center"/>
        <w:rPr>
          <w:b/>
          <w:sz w:val="18"/>
        </w:rPr>
      </w:pPr>
    </w:p>
    <w:p w:rsidR="005E03C4" w:rsidRPr="00740BE6" w:rsidRDefault="005E03C4" w:rsidP="001764F9">
      <w:pPr>
        <w:spacing w:after="0" w:line="240" w:lineRule="auto"/>
        <w:jc w:val="center"/>
        <w:rPr>
          <w:b/>
          <w:sz w:val="18"/>
        </w:rPr>
      </w:pPr>
    </w:p>
    <w:p w:rsidR="001764F9" w:rsidRPr="00DC6082" w:rsidRDefault="005E03C4" w:rsidP="005E03C4">
      <w:pPr>
        <w:spacing w:after="0" w:line="240" w:lineRule="auto"/>
        <w:jc w:val="both"/>
        <w:rPr>
          <w:sz w:val="24"/>
          <w:szCs w:val="24"/>
        </w:rPr>
      </w:pPr>
      <w:r>
        <w:rPr>
          <w:sz w:val="18"/>
        </w:rPr>
        <w:tab/>
      </w:r>
      <w:r>
        <w:rPr>
          <w:sz w:val="18"/>
        </w:rPr>
        <w:tab/>
      </w:r>
      <w:r w:rsidRPr="00DC6082">
        <w:rPr>
          <w:sz w:val="24"/>
          <w:szCs w:val="24"/>
        </w:rPr>
        <w:t>Conforme o que foi divulgado no edital de Monitoria, esta coordenação torna público o resultado de classificação dos alunos que participaram do certame:</w:t>
      </w:r>
    </w:p>
    <w:p w:rsidR="005E03C4" w:rsidRPr="00DC6082" w:rsidRDefault="005E03C4" w:rsidP="005E03C4">
      <w:pPr>
        <w:spacing w:after="0" w:line="240" w:lineRule="auto"/>
        <w:jc w:val="both"/>
        <w:rPr>
          <w:sz w:val="24"/>
          <w:szCs w:val="24"/>
        </w:rPr>
      </w:pPr>
      <w:r w:rsidRPr="00DC6082">
        <w:rPr>
          <w:sz w:val="24"/>
          <w:szCs w:val="24"/>
        </w:rPr>
        <w:tab/>
      </w:r>
      <w:r w:rsidRPr="00DC6082">
        <w:rPr>
          <w:sz w:val="24"/>
          <w:szCs w:val="24"/>
        </w:rPr>
        <w:tab/>
        <w:t>Conforme o que versa o item X, subitem 10.2, esta coordenação divulga os nomes dos alunos aprovados no certame.</w:t>
      </w:r>
    </w:p>
    <w:p w:rsidR="005E03C4" w:rsidRPr="00DC6082" w:rsidRDefault="005E03C4" w:rsidP="005E03C4">
      <w:pPr>
        <w:spacing w:after="0" w:line="240" w:lineRule="auto"/>
        <w:jc w:val="both"/>
        <w:rPr>
          <w:sz w:val="24"/>
          <w:szCs w:val="24"/>
        </w:rPr>
      </w:pPr>
      <w:r w:rsidRPr="00DC6082">
        <w:rPr>
          <w:sz w:val="24"/>
          <w:szCs w:val="24"/>
        </w:rPr>
        <w:tab/>
      </w:r>
      <w:r w:rsidRPr="00DC6082">
        <w:rPr>
          <w:sz w:val="24"/>
          <w:szCs w:val="24"/>
        </w:rPr>
        <w:tab/>
        <w:t>Conforme o que versa o item VI, subitem 6.4, esta coordenação cumpre e divulga.</w:t>
      </w:r>
    </w:p>
    <w:p w:rsidR="00740BE6" w:rsidRDefault="00740BE6" w:rsidP="00740BE6">
      <w:pPr>
        <w:spacing w:after="0" w:line="240" w:lineRule="auto"/>
        <w:jc w:val="both"/>
        <w:rPr>
          <w:sz w:val="18"/>
        </w:rPr>
      </w:pPr>
      <w:r>
        <w:rPr>
          <w:sz w:val="18"/>
        </w:rPr>
        <w:tab/>
      </w:r>
      <w:r>
        <w:rPr>
          <w:sz w:val="18"/>
        </w:rPr>
        <w:tab/>
      </w:r>
    </w:p>
    <w:p w:rsidR="00DC6082" w:rsidRDefault="00DC6082" w:rsidP="00740BE6">
      <w:pPr>
        <w:spacing w:after="0" w:line="240" w:lineRule="auto"/>
        <w:jc w:val="both"/>
        <w:rPr>
          <w:sz w:val="18"/>
        </w:rPr>
      </w:pPr>
    </w:p>
    <w:p w:rsidR="00DC6082" w:rsidRDefault="00DC6082" w:rsidP="00740BE6">
      <w:pPr>
        <w:spacing w:after="0" w:line="240" w:lineRule="auto"/>
        <w:jc w:val="both"/>
        <w:rPr>
          <w:sz w:val="18"/>
        </w:rPr>
      </w:pPr>
    </w:p>
    <w:p w:rsidR="001764F9" w:rsidRDefault="00DC6082" w:rsidP="001764F9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01 – SHIRLEY CRVALHO SERRÃO – ANATOMIA RADIOLÓGICA</w:t>
      </w:r>
    </w:p>
    <w:p w:rsidR="00DC6082" w:rsidRDefault="00DC6082" w:rsidP="001764F9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</w:p>
    <w:p w:rsidR="00DC6082" w:rsidRDefault="00DC6082" w:rsidP="00DC6082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02 – KAMILA DA SILVA ESQUERDO – ANATOMIA RADIOLÓGICA</w:t>
      </w:r>
    </w:p>
    <w:p w:rsidR="00DC6082" w:rsidRDefault="00DC6082" w:rsidP="00DC6082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</w:p>
    <w:p w:rsidR="00DC6082" w:rsidRDefault="00DC6082" w:rsidP="00DC6082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</w:p>
    <w:p w:rsidR="00DC6082" w:rsidRDefault="00DC6082" w:rsidP="00DC6082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ab/>
      </w: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ab/>
        <w:t>Os alunos classificados no certame e divulgados neste, terão de comparecer na coordenação do curso nos dias 20 e 21/03/2018, para a assinatura do contrato.</w:t>
      </w:r>
    </w:p>
    <w:p w:rsidR="00DC6082" w:rsidRDefault="00DC6082" w:rsidP="00DC6082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</w:p>
    <w:p w:rsidR="00DC6082" w:rsidRDefault="00DC6082" w:rsidP="00DC6082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ab/>
      </w: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ab/>
        <w:t>O presente documento é verdadeiro e de valor acadêmico.</w:t>
      </w:r>
    </w:p>
    <w:p w:rsidR="00DC6082" w:rsidRDefault="00DC6082" w:rsidP="00DC6082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</w:p>
    <w:p w:rsidR="00DC6082" w:rsidRDefault="00DC6082" w:rsidP="00DC6082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</w:p>
    <w:p w:rsidR="00DC6082" w:rsidRDefault="00DC6082" w:rsidP="00DC6082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</w:p>
    <w:p w:rsidR="00DC6082" w:rsidRDefault="00DC6082" w:rsidP="00DC6082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</w:p>
    <w:p w:rsidR="00DC6082" w:rsidRDefault="00DC6082" w:rsidP="00DC6082">
      <w:pPr>
        <w:autoSpaceDE w:val="0"/>
        <w:spacing w:after="0" w:line="240" w:lineRule="auto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</w:p>
    <w:p w:rsidR="00DC6082" w:rsidRDefault="00DC6082" w:rsidP="00DC6082">
      <w:pPr>
        <w:autoSpaceDE w:val="0"/>
        <w:spacing w:after="0" w:line="240" w:lineRule="auto"/>
        <w:jc w:val="center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RICARDO SAUNIER BARBOSA</w:t>
      </w:r>
    </w:p>
    <w:p w:rsidR="00DC6082" w:rsidRPr="00DC6082" w:rsidRDefault="00DC6082" w:rsidP="00DC6082">
      <w:pPr>
        <w:autoSpaceDE w:val="0"/>
        <w:spacing w:after="0" w:line="240" w:lineRule="auto"/>
        <w:jc w:val="center"/>
        <w:rPr>
          <w:rFonts w:ascii="Times-BoldItalic" w:hAnsi="Times-BoldItalic" w:cs="Times-BoldItalic"/>
          <w:b/>
          <w:bCs/>
          <w:color w:val="000000"/>
          <w:sz w:val="24"/>
          <w:szCs w:val="24"/>
        </w:rPr>
      </w:pPr>
      <w:r>
        <w:rPr>
          <w:rFonts w:ascii="Times-BoldItalic" w:hAnsi="Times-BoldItalic" w:cs="Times-BoldItalic"/>
          <w:b/>
          <w:bCs/>
          <w:color w:val="000000"/>
          <w:sz w:val="24"/>
          <w:szCs w:val="24"/>
        </w:rPr>
        <w:t>COORDENADOR DO CURSO SUPERIOR DE TECNOLOGIA EM RADIOLOGIA</w:t>
      </w:r>
    </w:p>
    <w:sectPr w:rsidR="00DC6082" w:rsidRPr="00DC6082" w:rsidSect="00B2145F">
      <w:headerReference w:type="default" r:id="rId6"/>
      <w:footerReference w:type="default" r:id="rId7"/>
      <w:pgSz w:w="11906" w:h="16838"/>
      <w:pgMar w:top="1134" w:right="1134" w:bottom="1134" w:left="1134" w:header="1135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6527" w:rsidRDefault="00EA6527" w:rsidP="00257D3D">
      <w:pPr>
        <w:spacing w:after="0" w:line="240" w:lineRule="auto"/>
      </w:pPr>
      <w:r>
        <w:separator/>
      </w:r>
    </w:p>
  </w:endnote>
  <w:endnote w:type="continuationSeparator" w:id="0">
    <w:p w:rsidR="00EA6527" w:rsidRDefault="00EA6527" w:rsidP="00257D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BoldItal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1D88" w:rsidRPr="00B2145F" w:rsidRDefault="00EA1D88" w:rsidP="00B2145F">
    <w:pPr>
      <w:pBdr>
        <w:top w:val="single" w:sz="18" w:space="1" w:color="auto"/>
      </w:pBdr>
      <w:spacing w:after="0" w:line="240" w:lineRule="auto"/>
      <w:jc w:val="center"/>
      <w:rPr>
        <w:sz w:val="18"/>
      </w:rPr>
    </w:pPr>
    <w:r w:rsidRPr="00B2145F">
      <w:rPr>
        <w:sz w:val="18"/>
      </w:rPr>
      <w:t>Unidade III da FAMETRO</w:t>
    </w:r>
  </w:p>
  <w:p w:rsidR="00EA1D88" w:rsidRPr="00B2145F" w:rsidRDefault="00EA1D88" w:rsidP="00B2145F">
    <w:pPr>
      <w:spacing w:after="0" w:line="240" w:lineRule="auto"/>
      <w:jc w:val="center"/>
      <w:rPr>
        <w:sz w:val="18"/>
      </w:rPr>
    </w:pPr>
    <w:r w:rsidRPr="00B2145F">
      <w:rPr>
        <w:sz w:val="18"/>
      </w:rPr>
      <w:t>Avenida Constantino Nery, nº 3</w:t>
    </w:r>
    <w:r w:rsidR="00B2145F">
      <w:rPr>
        <w:sz w:val="18"/>
      </w:rPr>
      <w:t>.000, Bairro Chapada, Manaus/AM</w:t>
    </w:r>
    <w:r w:rsidR="00A82FA7">
      <w:rPr>
        <w:sz w:val="18"/>
      </w:rPr>
      <w:t xml:space="preserve"> - </w:t>
    </w:r>
    <w:r w:rsidRPr="00B2145F">
      <w:rPr>
        <w:sz w:val="18"/>
      </w:rPr>
      <w:t>Telefone (92) 21</w:t>
    </w:r>
    <w:r w:rsidR="00B2145F">
      <w:rPr>
        <w:sz w:val="18"/>
      </w:rPr>
      <w:t>01.1000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6527" w:rsidRDefault="00EA6527" w:rsidP="00257D3D">
      <w:pPr>
        <w:spacing w:after="0" w:line="240" w:lineRule="auto"/>
      </w:pPr>
      <w:r>
        <w:separator/>
      </w:r>
    </w:p>
  </w:footnote>
  <w:footnote w:type="continuationSeparator" w:id="0">
    <w:p w:rsidR="00EA6527" w:rsidRDefault="00EA6527" w:rsidP="00257D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comgrade"/>
      <w:tblW w:w="0" w:type="auto"/>
      <w:tblLook w:val="04A0"/>
    </w:tblPr>
    <w:tblGrid>
      <w:gridCol w:w="2087"/>
      <w:gridCol w:w="5961"/>
      <w:gridCol w:w="1806"/>
    </w:tblGrid>
    <w:tr w:rsidR="00257D3D" w:rsidTr="00651A74">
      <w:trPr>
        <w:trHeight w:val="664"/>
      </w:trPr>
      <w:tc>
        <w:tcPr>
          <w:tcW w:w="2263" w:type="dxa"/>
          <w:tc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</w:tcBorders>
        </w:tcPr>
        <w:p w:rsidR="00257D3D" w:rsidRDefault="00257D3D" w:rsidP="00257D3D">
          <w:pPr>
            <w:pStyle w:val="Cabealho"/>
            <w:rPr>
              <w:rFonts w:ascii="Arial Narrow" w:hAnsi="Arial Narrow"/>
              <w:b/>
              <w:sz w:val="24"/>
            </w:rPr>
          </w:pPr>
          <w:r>
            <w:rPr>
              <w:noProof/>
              <w:lang w:eastAsia="pt-BR"/>
            </w:rPr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margin">
                  <wp:posOffset>12102</wp:posOffset>
                </wp:positionH>
                <wp:positionV relativeFrom="paragraph">
                  <wp:posOffset>41910</wp:posOffset>
                </wp:positionV>
                <wp:extent cx="1278965" cy="430718"/>
                <wp:effectExtent l="0" t="0" r="0" b="7620"/>
                <wp:wrapNone/>
                <wp:docPr id="7" name="Imagem 7" descr="C:\Users\Thais\AppData\Local\Microsoft\Windows\INetCache\Content.Word\IMG-20171229-WA0023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Thais\AppData\Local\Microsoft\Windows\INetCache\Content.Word\IMG-20171229-WA0023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78965" cy="430718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tc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257D3D" w:rsidRDefault="00257D3D" w:rsidP="00257D3D">
          <w:pPr>
            <w:pStyle w:val="Cabealho"/>
            <w:jc w:val="center"/>
            <w:rPr>
              <w:rFonts w:ascii="Arial Narrow" w:hAnsi="Arial Narrow"/>
              <w:b/>
              <w:sz w:val="24"/>
            </w:rPr>
          </w:pPr>
          <w:r>
            <w:rPr>
              <w:rFonts w:ascii="Arial Narrow" w:hAnsi="Arial Narrow"/>
              <w:b/>
              <w:sz w:val="24"/>
            </w:rPr>
            <w:t>C</w:t>
          </w:r>
          <w:r w:rsidR="002F4EB6">
            <w:rPr>
              <w:rFonts w:ascii="Arial Narrow" w:hAnsi="Arial Narrow"/>
              <w:b/>
              <w:sz w:val="24"/>
            </w:rPr>
            <w:t>URSO SUPERIOR DE TECNOLOGIA EM RADIOLOGIA</w:t>
          </w:r>
        </w:p>
        <w:p w:rsidR="00130966" w:rsidRDefault="00130966" w:rsidP="007D6B96">
          <w:pPr>
            <w:pStyle w:val="Cabealho"/>
            <w:jc w:val="center"/>
            <w:rPr>
              <w:rFonts w:ascii="Arial Narrow" w:hAnsi="Arial Narrow"/>
              <w:b/>
              <w:sz w:val="24"/>
            </w:rPr>
          </w:pPr>
          <w:r>
            <w:rPr>
              <w:rFonts w:ascii="Arial Narrow" w:hAnsi="Arial Narrow"/>
              <w:b/>
              <w:sz w:val="24"/>
            </w:rPr>
            <w:t xml:space="preserve">Coordenação de </w:t>
          </w:r>
          <w:r w:rsidR="002F4EB6">
            <w:rPr>
              <w:rFonts w:ascii="Arial Narrow" w:hAnsi="Arial Narrow"/>
              <w:b/>
              <w:sz w:val="24"/>
            </w:rPr>
            <w:t>Radiologia</w:t>
          </w:r>
        </w:p>
      </w:tc>
      <w:tc>
        <w:tcPr>
          <w:tcW w:w="986" w:type="dxa"/>
          <w:tc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</w:tcBorders>
        </w:tcPr>
        <w:p w:rsidR="00257D3D" w:rsidRDefault="002F4EB6" w:rsidP="00257D3D">
          <w:pPr>
            <w:pStyle w:val="Cabealho"/>
            <w:rPr>
              <w:rFonts w:ascii="Arial Narrow" w:hAnsi="Arial Narrow"/>
              <w:b/>
              <w:sz w:val="24"/>
            </w:rPr>
          </w:pPr>
          <w:r>
            <w:rPr>
              <w:noProof/>
              <w:lang w:eastAsia="pt-BR"/>
            </w:rPr>
            <w:drawing>
              <wp:inline distT="0" distB="0" distL="0" distR="0">
                <wp:extent cx="986117" cy="507152"/>
                <wp:effectExtent l="19050" t="0" r="4483" b="0"/>
                <wp:docPr id="1" name="Imagem 1" descr="Resultado de imagem para SIMBOLO RADIOLOG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Resultado de imagem para SIMBOLO RADIOLOG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8292" cy="50827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  <w:r w:rsidR="00257D3D">
            <w:rPr>
              <w:noProof/>
              <w:lang w:eastAsia="pt-BR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margin">
                  <wp:posOffset>81840</wp:posOffset>
                </wp:positionH>
                <wp:positionV relativeFrom="paragraph">
                  <wp:posOffset>38996</wp:posOffset>
                </wp:positionV>
                <wp:extent cx="337185" cy="417195"/>
                <wp:effectExtent l="0" t="0" r="5715" b="1905"/>
                <wp:wrapNone/>
                <wp:docPr id="8" name="Imagem 8" descr="C:\Users\Thais\AppData\Local\Microsoft\Windows\INetCache\Content.Word\Logo Fisioterapi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Thais\AppData\Local\Microsoft\Windows\INetCache\Content.Word\Logo Fisioterapi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37185" cy="417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257D3D" w:rsidRDefault="00257D3D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attachedTemplate r:id="rId1"/>
  <w:defaultTabStop w:val="708"/>
  <w:hyphenationZone w:val="425"/>
  <w:characterSpacingControl w:val="doNotCompress"/>
  <w:hdrShapeDefaults>
    <o:shapedefaults v:ext="edit" spidmax="16386">
      <o:colormenu v:ext="edit" strokecolor="none [3212]"/>
    </o:shapedefaults>
  </w:hdrShapeDefaults>
  <w:footnotePr>
    <w:footnote w:id="-1"/>
    <w:footnote w:id="0"/>
  </w:footnotePr>
  <w:endnotePr>
    <w:endnote w:id="-1"/>
    <w:endnote w:id="0"/>
  </w:endnotePr>
  <w:compat/>
  <w:rsids>
    <w:rsidRoot w:val="003F10FB"/>
    <w:rsid w:val="0002751C"/>
    <w:rsid w:val="00083F02"/>
    <w:rsid w:val="000C1A24"/>
    <w:rsid w:val="000C5C9B"/>
    <w:rsid w:val="000E139F"/>
    <w:rsid w:val="00100382"/>
    <w:rsid w:val="00130966"/>
    <w:rsid w:val="001764F9"/>
    <w:rsid w:val="00205943"/>
    <w:rsid w:val="002236C8"/>
    <w:rsid w:val="00257D3D"/>
    <w:rsid w:val="00261F36"/>
    <w:rsid w:val="00286D9D"/>
    <w:rsid w:val="002E5D89"/>
    <w:rsid w:val="002F4EB6"/>
    <w:rsid w:val="0030561E"/>
    <w:rsid w:val="00384451"/>
    <w:rsid w:val="00396382"/>
    <w:rsid w:val="003D5610"/>
    <w:rsid w:val="003F10FB"/>
    <w:rsid w:val="0041638E"/>
    <w:rsid w:val="004D46EA"/>
    <w:rsid w:val="00541D19"/>
    <w:rsid w:val="005E03C4"/>
    <w:rsid w:val="00651A74"/>
    <w:rsid w:val="00656809"/>
    <w:rsid w:val="00674E0A"/>
    <w:rsid w:val="00680813"/>
    <w:rsid w:val="00681CE2"/>
    <w:rsid w:val="006C6C1C"/>
    <w:rsid w:val="006E6454"/>
    <w:rsid w:val="00740BE6"/>
    <w:rsid w:val="00785F2B"/>
    <w:rsid w:val="007D6B96"/>
    <w:rsid w:val="00812632"/>
    <w:rsid w:val="00854B2F"/>
    <w:rsid w:val="00862448"/>
    <w:rsid w:val="008C0009"/>
    <w:rsid w:val="00916E5B"/>
    <w:rsid w:val="009B3106"/>
    <w:rsid w:val="00A5294B"/>
    <w:rsid w:val="00A82FA7"/>
    <w:rsid w:val="00AB5424"/>
    <w:rsid w:val="00B2145F"/>
    <w:rsid w:val="00BA0BDA"/>
    <w:rsid w:val="00C03C5D"/>
    <w:rsid w:val="00C22672"/>
    <w:rsid w:val="00C425E0"/>
    <w:rsid w:val="00C8148B"/>
    <w:rsid w:val="00CF324C"/>
    <w:rsid w:val="00D05607"/>
    <w:rsid w:val="00D14499"/>
    <w:rsid w:val="00DA71AB"/>
    <w:rsid w:val="00DB7249"/>
    <w:rsid w:val="00DC6082"/>
    <w:rsid w:val="00E307A8"/>
    <w:rsid w:val="00EA07E4"/>
    <w:rsid w:val="00EA1D88"/>
    <w:rsid w:val="00EA6527"/>
    <w:rsid w:val="00F566BB"/>
    <w:rsid w:val="00F95C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07E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57D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57D3D"/>
  </w:style>
  <w:style w:type="paragraph" w:styleId="Rodap">
    <w:name w:val="footer"/>
    <w:basedOn w:val="Normal"/>
    <w:link w:val="RodapChar"/>
    <w:uiPriority w:val="99"/>
    <w:unhideWhenUsed/>
    <w:rsid w:val="00257D3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57D3D"/>
  </w:style>
  <w:style w:type="table" w:styleId="Tabelacomgrade">
    <w:name w:val="Table Grid"/>
    <w:basedOn w:val="Tabelanormal"/>
    <w:uiPriority w:val="39"/>
    <w:rsid w:val="00257D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3F10F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3F10F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2"/>
      <w:szCs w:val="12"/>
      <w:lang w:eastAsia="pt-BR" w:bidi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3F10FB"/>
    <w:rPr>
      <w:rFonts w:ascii="Arial" w:eastAsia="Arial" w:hAnsi="Arial" w:cs="Arial"/>
      <w:sz w:val="12"/>
      <w:szCs w:val="12"/>
      <w:lang w:eastAsia="pt-BR" w:bidi="pt-BR"/>
    </w:rPr>
  </w:style>
  <w:style w:type="paragraph" w:customStyle="1" w:styleId="TableParagraph">
    <w:name w:val="Table Paragraph"/>
    <w:basedOn w:val="Normal"/>
    <w:uiPriority w:val="1"/>
    <w:qFormat/>
    <w:rsid w:val="003F10FB"/>
    <w:pPr>
      <w:widowControl w:val="0"/>
      <w:autoSpaceDE w:val="0"/>
      <w:autoSpaceDN w:val="0"/>
      <w:spacing w:before="32" w:after="0" w:line="240" w:lineRule="auto"/>
      <w:ind w:left="95"/>
      <w:jc w:val="center"/>
    </w:pPr>
    <w:rPr>
      <w:rFonts w:ascii="Trebuchet MS" w:eastAsia="Trebuchet MS" w:hAnsi="Trebuchet MS" w:cs="Trebuchet MS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4E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4EB6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205943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hais\Desktop\FMT%20-%20Documentos\Papel%20Timbrado%20-%20Fisioterapia%202018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Papel Timbrado - Fisioterapia 2018</Template>
  <TotalTime>49</TotalTime>
  <Pages>1</Pages>
  <Words>127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Thais</dc:creator>
  <cp:lastModifiedBy>ricardo.barbosa</cp:lastModifiedBy>
  <cp:revision>3</cp:revision>
  <cp:lastPrinted>2018-01-31T13:00:00Z</cp:lastPrinted>
  <dcterms:created xsi:type="dcterms:W3CDTF">2018-03-15T23:40:00Z</dcterms:created>
  <dcterms:modified xsi:type="dcterms:W3CDTF">2018-03-15T23:48:00Z</dcterms:modified>
</cp:coreProperties>
</file>